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18F" w:rsidRDefault="005A418F" w:rsidP="009540AB">
      <w:pPr>
        <w:pStyle w:val="Empfnger"/>
        <w:framePr w:hSpace="0" w:vSpace="0" w:wrap="notBeside" w:y="2207"/>
      </w:pPr>
      <w:r>
        <w:t>An die</w:t>
      </w:r>
    </w:p>
    <w:p w:rsidR="005A418F" w:rsidRDefault="007B6076" w:rsidP="009540AB">
      <w:pPr>
        <w:pStyle w:val="Empfnger"/>
        <w:framePr w:hSpace="0" w:vSpace="0" w:wrap="notBeside" w:y="2207"/>
      </w:pPr>
      <w:r>
        <w:t>Stab</w:t>
      </w:r>
      <w:r w:rsidR="002E7529">
        <w:t>s</w:t>
      </w:r>
      <w:r>
        <w:t>stelle Sicherheit</w:t>
      </w:r>
      <w:r w:rsidR="005A418F">
        <w:t>, Umwelt und Nachhaltigkeit</w:t>
      </w:r>
    </w:p>
    <w:p w:rsidR="005A418F" w:rsidRDefault="005A418F" w:rsidP="009540AB">
      <w:pPr>
        <w:pStyle w:val="Empfnger"/>
        <w:framePr w:hSpace="0" w:vSpace="0" w:wrap="notBeside" w:y="2207"/>
      </w:pPr>
      <w:r>
        <w:t>Abteilung Sicherheit (SUN 1)</w:t>
      </w:r>
    </w:p>
    <w:p w:rsidR="007B6076" w:rsidRDefault="007B6076" w:rsidP="009540AB">
      <w:pPr>
        <w:pStyle w:val="Empfnger"/>
        <w:framePr w:hSpace="0" w:vSpace="0" w:wrap="notBeside" w:y="2207"/>
      </w:pPr>
      <w:r>
        <w:t>Rektorat</w:t>
      </w:r>
    </w:p>
    <w:p w:rsidR="007B6076" w:rsidRDefault="007B6076" w:rsidP="009540AB">
      <w:pPr>
        <w:pStyle w:val="Empfnger"/>
        <w:framePr w:hSpace="0" w:vSpace="0" w:wrap="notBeside" w:y="2207"/>
      </w:pPr>
    </w:p>
    <w:p w:rsidR="007B6076" w:rsidRPr="005A418F" w:rsidRDefault="005A418F" w:rsidP="009540AB">
      <w:pPr>
        <w:pStyle w:val="Empfnger"/>
        <w:framePr w:hSpace="0" w:vSpace="0" w:wrap="notBeside" w:y="2207"/>
        <w:rPr>
          <w:b/>
        </w:rPr>
      </w:pPr>
      <w:r w:rsidRPr="005A418F">
        <w:rPr>
          <w:b/>
        </w:rPr>
        <w:t>-</w:t>
      </w:r>
      <w:r w:rsidR="007B6076" w:rsidRPr="005A418F">
        <w:rPr>
          <w:b/>
        </w:rPr>
        <w:t>Hauspost</w:t>
      </w:r>
      <w:r w:rsidRPr="005A418F">
        <w:rPr>
          <w:b/>
        </w:rPr>
        <w:t>-</w:t>
      </w:r>
    </w:p>
    <w:p w:rsidR="007B6076" w:rsidRDefault="007B6076" w:rsidP="00AF3DC8">
      <w:pPr>
        <w:pStyle w:val="Anrede"/>
      </w:pPr>
    </w:p>
    <w:p w:rsidR="007B6076" w:rsidRDefault="007B6076" w:rsidP="00AF3DC8">
      <w:pPr>
        <w:pStyle w:val="Anrede"/>
      </w:pPr>
    </w:p>
    <w:p w:rsidR="005A418F" w:rsidRDefault="005A418F" w:rsidP="00AF3DC8">
      <w:pPr>
        <w:pStyle w:val="Anrede"/>
        <w:rPr>
          <w:b/>
          <w:sz w:val="32"/>
          <w:szCs w:val="32"/>
        </w:rPr>
      </w:pPr>
    </w:p>
    <w:p w:rsidR="00C27D92" w:rsidRPr="007B6076" w:rsidRDefault="007B6076" w:rsidP="00AF3DC8">
      <w:pPr>
        <w:pStyle w:val="Anrede"/>
        <w:rPr>
          <w:b/>
          <w:sz w:val="32"/>
          <w:szCs w:val="32"/>
        </w:rPr>
      </w:pPr>
      <w:r w:rsidRPr="007B6076">
        <w:rPr>
          <w:b/>
          <w:sz w:val="32"/>
          <w:szCs w:val="32"/>
        </w:rPr>
        <w:t>Empfangsbestätigung</w:t>
      </w:r>
      <w:r w:rsidR="00DF2750" w:rsidRPr="007B6076">
        <w:rPr>
          <w:b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6EF045BC" wp14:editId="206841ED">
                <wp:simplePos x="0" y="0"/>
                <wp:positionH relativeFrom="page">
                  <wp:posOffset>0</wp:posOffset>
                </wp:positionH>
                <wp:positionV relativeFrom="page">
                  <wp:posOffset>48150780</wp:posOffset>
                </wp:positionV>
                <wp:extent cx="7560310" cy="0"/>
                <wp:effectExtent l="0" t="0" r="0" b="0"/>
                <wp:wrapNone/>
                <wp:docPr id="9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ln w="1270" cap="flat" cmpd="sng" algn="ctr">
                          <a:solidFill>
                            <a:srgbClr val="0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C6852B" id="Gerader Verbinder 9" o:spid="_x0000_s1026" style="position:absolute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0,3791.4pt" to="595.3pt,37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" strokecolor="teal" strokeweight=".1pt">
                <w10:wrap anchorx="page" anchory="page"/>
              </v:line>
            </w:pict>
          </mc:Fallback>
        </mc:AlternateContent>
      </w:r>
    </w:p>
    <w:p w:rsidR="009B0671" w:rsidRPr="00854712" w:rsidRDefault="007B6076" w:rsidP="009B0671">
      <w:pPr>
        <w:pStyle w:val="Gruformel"/>
        <w:rPr>
          <w:rFonts w:asciiTheme="minorHAnsi" w:hAnsiTheme="minorHAnsi"/>
        </w:rPr>
      </w:pPr>
      <w:r w:rsidRPr="00854712">
        <w:rPr>
          <w:rFonts w:asciiTheme="minorHAnsi" w:hAnsiTheme="minorHAnsi"/>
        </w:rPr>
        <w:t>Über den Erhalt der „Allgemeinen Verwaltungsvorschrift der Albert-Ludwigs-Universität zur Verantwortlichkeit im Arbeits-, Gesundheits- und Umweltschutz“ vom 13. April 2005.</w:t>
      </w:r>
    </w:p>
    <w:p w:rsidR="007B6076" w:rsidRPr="00854712" w:rsidRDefault="007B6076" w:rsidP="007B6076">
      <w:pPr>
        <w:pStyle w:val="Textkrper"/>
      </w:pPr>
    </w:p>
    <w:p w:rsidR="00854712" w:rsidRDefault="005A418F" w:rsidP="00854712">
      <w:pPr>
        <w:pStyle w:val="Textkrper"/>
      </w:pPr>
      <w:r>
        <w:t>Bitte in Druckbuchstaben</w:t>
      </w:r>
    </w:p>
    <w:p w:rsidR="00854712" w:rsidRDefault="00854712" w:rsidP="00854712">
      <w:pPr>
        <w:pStyle w:val="Textkrper"/>
      </w:pPr>
    </w:p>
    <w:p w:rsidR="00854712" w:rsidRDefault="00854712" w:rsidP="00854712">
      <w:pPr>
        <w:pStyle w:val="Textkrper"/>
      </w:pPr>
    </w:p>
    <w:p w:rsidR="00854712" w:rsidRDefault="00854712" w:rsidP="00854712">
      <w:pPr>
        <w:pStyle w:val="Textkrper"/>
      </w:pPr>
    </w:p>
    <w:p w:rsidR="00F1263A" w:rsidRPr="00854712" w:rsidRDefault="007B6076" w:rsidP="00854712">
      <w:pPr>
        <w:pStyle w:val="Textkrper"/>
      </w:pPr>
      <w:r w:rsidRPr="00854712">
        <w:t>Name</w:t>
      </w:r>
      <w:r w:rsidR="005A418F">
        <w:t>/Titel</w:t>
      </w:r>
      <w:r w:rsidRPr="00854712">
        <w:t>:</w:t>
      </w:r>
      <w:r w:rsidRPr="00854712">
        <w:tab/>
      </w:r>
      <w:r w:rsidRPr="00854712">
        <w:tab/>
      </w:r>
      <w:sdt>
        <w:sdtPr>
          <w:id w:val="-376008147"/>
          <w:placeholder>
            <w:docPart w:val="AA7A55805AF749A083CC9102C85F2E77"/>
          </w:placeholder>
          <w:showingPlcHdr/>
          <w15:color w:val="808080"/>
          <w:text/>
        </w:sdtPr>
        <w:sdtEndPr/>
        <w:sdtContent>
          <w:r w:rsidR="004E5D87" w:rsidRPr="004E5D87">
            <w:rPr>
              <w:rStyle w:val="Platzhaltertext"/>
              <w:color w:val="808080" w:themeColor="background1" w:themeShade="80"/>
            </w:rPr>
            <w:t>Klicken oder tippen Sie hier, um Text einzugeben.</w:t>
          </w:r>
        </w:sdtContent>
      </w:sdt>
    </w:p>
    <w:p w:rsidR="007B6076" w:rsidRPr="00854712" w:rsidRDefault="007B6076" w:rsidP="007B6076">
      <w:pPr>
        <w:pStyle w:val="Textkrper"/>
      </w:pPr>
    </w:p>
    <w:p w:rsidR="007B6076" w:rsidRPr="00854712" w:rsidRDefault="007B6076" w:rsidP="007B6076">
      <w:pPr>
        <w:pStyle w:val="Textkrper"/>
      </w:pPr>
    </w:p>
    <w:p w:rsidR="007B6076" w:rsidRPr="00854712" w:rsidRDefault="007B6076" w:rsidP="007B6076">
      <w:pPr>
        <w:pStyle w:val="Textkrper"/>
      </w:pPr>
    </w:p>
    <w:p w:rsidR="007B6076" w:rsidRPr="00854712" w:rsidRDefault="007B6076" w:rsidP="007B6076">
      <w:pPr>
        <w:pStyle w:val="Textkrper"/>
      </w:pPr>
    </w:p>
    <w:p w:rsidR="007B6076" w:rsidRPr="00854712" w:rsidRDefault="007B6076" w:rsidP="007B6076">
      <w:pPr>
        <w:pStyle w:val="Textkrper"/>
      </w:pPr>
      <w:r w:rsidRPr="00854712">
        <w:t>Einrichtung/</w:t>
      </w:r>
    </w:p>
    <w:p w:rsidR="007B6076" w:rsidRPr="00854712" w:rsidRDefault="007B6076" w:rsidP="007B6076">
      <w:pPr>
        <w:pStyle w:val="Textkrper"/>
        <w:rPr>
          <w:color w:val="808080" w:themeColor="background1" w:themeShade="80"/>
        </w:rPr>
      </w:pPr>
      <w:r w:rsidRPr="00854712">
        <w:t>Professur:</w:t>
      </w:r>
      <w:r w:rsidR="005A418F">
        <w:tab/>
      </w:r>
      <w:r w:rsidRPr="00854712">
        <w:tab/>
      </w:r>
      <w:sdt>
        <w:sdtPr>
          <w:rPr>
            <w:color w:val="auto"/>
          </w:rPr>
          <w:id w:val="-1892867729"/>
          <w:placeholder>
            <w:docPart w:val="FEA14ADF5D3044C581A57F8A981A734B"/>
          </w:placeholder>
          <w:showingPlcHdr/>
          <w15:color w:val="808080"/>
          <w:text/>
        </w:sdtPr>
        <w:sdtEndPr/>
        <w:sdtContent>
          <w:r w:rsidR="004E5D87" w:rsidRPr="00B6270A">
            <w:rPr>
              <w:rStyle w:val="Platzhaltertext"/>
              <w:color w:val="808080" w:themeColor="background2" w:themeShade="80"/>
            </w:rPr>
            <w:t>Klicken oder tippen Sie hier, um Text einzugeben</w:t>
          </w:r>
          <w:r w:rsidR="004E5D87" w:rsidRPr="000C1CC0">
            <w:rPr>
              <w:rStyle w:val="Platzhaltertext"/>
              <w:color w:val="auto"/>
            </w:rPr>
            <w:t>.</w:t>
          </w:r>
        </w:sdtContent>
      </w:sdt>
    </w:p>
    <w:p w:rsidR="007B6076" w:rsidRPr="00854712" w:rsidRDefault="007B6076" w:rsidP="007B6076">
      <w:pPr>
        <w:pStyle w:val="Textkrper"/>
      </w:pPr>
    </w:p>
    <w:p w:rsidR="007B6076" w:rsidRPr="00854712" w:rsidRDefault="007B6076" w:rsidP="007B6076">
      <w:pPr>
        <w:pStyle w:val="Textkrper"/>
      </w:pPr>
    </w:p>
    <w:p w:rsidR="007B6076" w:rsidRPr="00854712" w:rsidRDefault="007B6076" w:rsidP="007B6076">
      <w:pPr>
        <w:pStyle w:val="Textkrper"/>
      </w:pPr>
    </w:p>
    <w:p w:rsidR="007B6076" w:rsidRPr="00854712" w:rsidRDefault="007B6076" w:rsidP="007B6076">
      <w:pPr>
        <w:pStyle w:val="Textkrper"/>
      </w:pPr>
      <w:r w:rsidRPr="00854712">
        <w:tab/>
      </w:r>
      <w:r w:rsidRPr="00854712">
        <w:tab/>
      </w:r>
      <w:r w:rsidRPr="00854712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1"/>
      <w:r w:rsidRPr="00854712">
        <w:instrText xml:space="preserve"> FORMCHECKBOX </w:instrText>
      </w:r>
      <w:r w:rsidR="00636C95">
        <w:fldChar w:fldCharType="separate"/>
      </w:r>
      <w:r w:rsidRPr="00854712">
        <w:fldChar w:fldCharType="end"/>
      </w:r>
      <w:bookmarkEnd w:id="0"/>
      <w:r w:rsidRPr="00854712">
        <w:t xml:space="preserve"> Lehrstuhlvertretung</w:t>
      </w:r>
    </w:p>
    <w:p w:rsidR="007B6076" w:rsidRPr="00854712" w:rsidRDefault="007B6076" w:rsidP="007B6076">
      <w:pPr>
        <w:pStyle w:val="Textkrper"/>
      </w:pPr>
    </w:p>
    <w:p w:rsidR="007B6076" w:rsidRPr="00854712" w:rsidRDefault="007B6076" w:rsidP="007B6076">
      <w:pPr>
        <w:pStyle w:val="Textkrper"/>
      </w:pPr>
    </w:p>
    <w:p w:rsidR="007B6076" w:rsidRPr="00854712" w:rsidRDefault="007B6076" w:rsidP="007B6076">
      <w:pPr>
        <w:pStyle w:val="Textkrper"/>
      </w:pPr>
    </w:p>
    <w:p w:rsidR="00854712" w:rsidRPr="00854712" w:rsidRDefault="00854712" w:rsidP="007B6076">
      <w:pPr>
        <w:pStyle w:val="Textkrper"/>
      </w:pPr>
    </w:p>
    <w:p w:rsidR="007B6076" w:rsidRPr="00854712" w:rsidRDefault="007B6076" w:rsidP="007B6076">
      <w:pPr>
        <w:pStyle w:val="Textkrper"/>
      </w:pPr>
      <w:r w:rsidRPr="00854712">
        <w:t>Unterschrift</w:t>
      </w:r>
      <w:r w:rsidR="00854712" w:rsidRPr="00854712">
        <w:t>:</w:t>
      </w:r>
      <w:r w:rsidR="00854712" w:rsidRPr="00854712">
        <w:tab/>
        <w:t>_________________________________________________</w:t>
      </w:r>
    </w:p>
    <w:p w:rsidR="00854712" w:rsidRPr="00854712" w:rsidRDefault="00854712" w:rsidP="007B6076">
      <w:pPr>
        <w:pStyle w:val="Textkrper"/>
      </w:pPr>
    </w:p>
    <w:p w:rsidR="00854712" w:rsidRPr="00854712" w:rsidRDefault="00854712" w:rsidP="007B6076">
      <w:pPr>
        <w:pStyle w:val="Textkrper"/>
      </w:pPr>
    </w:p>
    <w:p w:rsidR="00854712" w:rsidRPr="00854712" w:rsidRDefault="00854712" w:rsidP="007B6076">
      <w:pPr>
        <w:pStyle w:val="Textkrper"/>
      </w:pPr>
      <w:r w:rsidRPr="00854712">
        <w:t>Freiburg, den</w:t>
      </w:r>
      <w:r w:rsidR="005A418F">
        <w:t xml:space="preserve"> </w:t>
      </w:r>
      <w:r w:rsidRPr="00854712">
        <w:t xml:space="preserve"> </w:t>
      </w:r>
      <w:sdt>
        <w:sdtPr>
          <w:id w:val="1877964300"/>
          <w:placeholder>
            <w:docPart w:val="20DF51ED09ED434EAF21C0EB64C5DC92"/>
          </w:placeholder>
          <w:showingPlcHdr/>
          <w:text/>
        </w:sdtPr>
        <w:sdtEndPr/>
        <w:sdtContent>
          <w:r w:rsidR="00B6270A" w:rsidRPr="00854712">
            <w:rPr>
              <w:rStyle w:val="Platzhaltertext"/>
              <w:color w:val="808080" w:themeColor="background1" w:themeShade="80"/>
            </w:rPr>
            <w:t>Klicken oder tippen Sie hier, um ein Datum einzugeben</w:t>
          </w:r>
          <w:r w:rsidR="00B6270A" w:rsidRPr="00854712">
            <w:rPr>
              <w:rStyle w:val="Platzhaltertext"/>
            </w:rPr>
            <w:t>.</w:t>
          </w:r>
        </w:sdtContent>
      </w:sdt>
    </w:p>
    <w:p w:rsidR="004E5D87" w:rsidRDefault="004E5D87" w:rsidP="00854712">
      <w:pPr>
        <w:rPr>
          <w:b/>
        </w:rPr>
      </w:pPr>
    </w:p>
    <w:p w:rsidR="004E5D87" w:rsidRDefault="004E5D87" w:rsidP="00854712">
      <w:pPr>
        <w:rPr>
          <w:b/>
        </w:rPr>
      </w:pPr>
    </w:p>
    <w:p w:rsidR="004E5D87" w:rsidRDefault="004E5D87" w:rsidP="00854712">
      <w:pPr>
        <w:rPr>
          <w:b/>
        </w:rPr>
      </w:pPr>
    </w:p>
    <w:p w:rsidR="004E5D87" w:rsidRDefault="004E5D87" w:rsidP="00854712">
      <w:pPr>
        <w:rPr>
          <w:b/>
        </w:rPr>
      </w:pPr>
    </w:p>
    <w:p w:rsidR="004E5D87" w:rsidRDefault="004E5D87" w:rsidP="00854712">
      <w:pPr>
        <w:rPr>
          <w:b/>
        </w:rPr>
      </w:pPr>
    </w:p>
    <w:p w:rsidR="004E5D87" w:rsidRDefault="004E5D87" w:rsidP="00854712">
      <w:pPr>
        <w:rPr>
          <w:b/>
        </w:rPr>
      </w:pPr>
    </w:p>
    <w:p w:rsidR="004E5D87" w:rsidRDefault="004E5D87" w:rsidP="00854712">
      <w:pPr>
        <w:rPr>
          <w:b/>
        </w:rPr>
      </w:pPr>
    </w:p>
    <w:p w:rsidR="00854712" w:rsidRPr="00854712" w:rsidRDefault="00854712" w:rsidP="00854712">
      <w:pPr>
        <w:rPr>
          <w:b/>
        </w:rPr>
      </w:pPr>
      <w:r w:rsidRPr="00854712">
        <w:rPr>
          <w:b/>
        </w:rPr>
        <w:t>Universitätseinrichtung</w:t>
      </w:r>
    </w:p>
    <w:p w:rsidR="004E5D87" w:rsidRPr="00854712" w:rsidRDefault="00854712">
      <w:pPr>
        <w:rPr>
          <w:b/>
        </w:rPr>
      </w:pPr>
      <w:r>
        <w:rPr>
          <w:b/>
        </w:rPr>
        <w:tab/>
      </w:r>
      <w:r w:rsidRPr="00854712">
        <w:rPr>
          <w:b/>
        </w:rPr>
        <w:t>(Stempel)</w:t>
      </w:r>
    </w:p>
    <w:sectPr w:rsidR="004E5D87" w:rsidRPr="00854712" w:rsidSect="00940AEC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996" w:right="2835" w:bottom="1134" w:left="1134" w:header="851" w:footer="8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6C95" w:rsidRDefault="00636C95" w:rsidP="00C27D92">
      <w:r>
        <w:separator/>
      </w:r>
    </w:p>
  </w:endnote>
  <w:endnote w:type="continuationSeparator" w:id="0">
    <w:p w:rsidR="00636C95" w:rsidRDefault="00636C95" w:rsidP="00C27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4712" w:rsidRPr="00A53D9B" w:rsidRDefault="00854712" w:rsidP="003D682B">
    <w:pPr>
      <w:pStyle w:val="Fuzeile"/>
    </w:pPr>
    <w:r>
      <w:drawing>
        <wp:anchor distT="0" distB="0" distL="114300" distR="114300" simplePos="0" relativeHeight="251685888" behindDoc="0" locked="1" layoutInCell="1" allowOverlap="1" wp14:anchorId="4A0486BA" wp14:editId="1F9CAFDB">
          <wp:simplePos x="0" y="0"/>
          <wp:positionH relativeFrom="page">
            <wp:posOffset>3805555</wp:posOffset>
          </wp:positionH>
          <wp:positionV relativeFrom="page">
            <wp:posOffset>6898640</wp:posOffset>
          </wp:positionV>
          <wp:extent cx="3420000" cy="3420000"/>
          <wp:effectExtent l="0" t="0" r="9525" b="952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1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0" cy="34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3D9B">
      <w:fldChar w:fldCharType="begin"/>
    </w:r>
    <w:r w:rsidRPr="00A53D9B">
      <w:instrText xml:space="preserve"> PAGE  \* Arabic  \* MERGEFORMAT </w:instrText>
    </w:r>
    <w:r w:rsidRPr="00A53D9B">
      <w:fldChar w:fldCharType="separate"/>
    </w:r>
    <w:r w:rsidR="004E5D87">
      <w:t>2</w:t>
    </w:r>
    <w:r w:rsidRPr="00A53D9B">
      <w:fldChar w:fldCharType="end"/>
    </w:r>
    <w:r>
      <w:t>/</w:t>
    </w:r>
    <w:fldSimple w:instr=" SECTIONPAGES  \* Arabic  \* MERGEFORMAT ">
      <w:r w:rsidR="004E5D87"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4712" w:rsidRPr="003A7BF8" w:rsidRDefault="00854712" w:rsidP="003A7BF8">
    <w:pPr>
      <w:pStyle w:val="Fuzeile"/>
    </w:pPr>
    <w:r>
      <w:drawing>
        <wp:anchor distT="0" distB="0" distL="114300" distR="114300" simplePos="0" relativeHeight="251663359" behindDoc="0" locked="1" layoutInCell="1" allowOverlap="1" wp14:anchorId="7243C4B5" wp14:editId="2DE23E07">
          <wp:simplePos x="0" y="0"/>
          <wp:positionH relativeFrom="page">
            <wp:posOffset>3805555</wp:posOffset>
          </wp:positionH>
          <wp:positionV relativeFrom="page">
            <wp:posOffset>6898640</wp:posOffset>
          </wp:positionV>
          <wp:extent cx="3420000" cy="3420000"/>
          <wp:effectExtent l="0" t="0" r="9525" b="952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1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0" cy="34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3D9B">
      <w:fldChar w:fldCharType="begin"/>
    </w:r>
    <w:r w:rsidRPr="00A53D9B">
      <w:instrText xml:space="preserve"> PAGE  \* Arabic  \* MERGEFORMAT </w:instrText>
    </w:r>
    <w:r w:rsidRPr="00A53D9B">
      <w:fldChar w:fldCharType="separate"/>
    </w:r>
    <w:r w:rsidR="00636C95">
      <w:t>1</w:t>
    </w:r>
    <w:r w:rsidRPr="00A53D9B">
      <w:fldChar w:fldCharType="end"/>
    </w:r>
    <w:r>
      <w:t>/</w:t>
    </w:r>
    <w:fldSimple w:instr=" SECTIONPAGES  \* Arabic  \* MERGEFORMAT ">
      <w:r w:rsidR="00636C95"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6C95" w:rsidRDefault="00636C95" w:rsidP="00C27D92">
      <w:r>
        <w:separator/>
      </w:r>
    </w:p>
  </w:footnote>
  <w:footnote w:type="continuationSeparator" w:id="0">
    <w:p w:rsidR="00636C95" w:rsidRDefault="00636C95" w:rsidP="00C27D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4712" w:rsidRPr="003D682B" w:rsidRDefault="00854712" w:rsidP="00793383">
    <w:pPr>
      <w:pStyle w:val="Betreff"/>
      <w:framePr w:w="1134" w:h="261" w:hRule="exact" w:hSpace="567" w:vSpace="244" w:wrap="around" w:hAnchor="page" w:x="9640" w:y="2008"/>
      <w:jc w:val="right"/>
      <w:rPr>
        <w:b w:val="0"/>
        <w:bCs w:val="0"/>
      </w:rPr>
    </w:pPr>
    <w:r>
      <w:rPr>
        <w:b w:val="0"/>
        <w:bCs w:val="0"/>
      </w:rPr>
      <w:fldChar w:fldCharType="begin"/>
    </w:r>
    <w:r>
      <w:rPr>
        <w:b w:val="0"/>
        <w:bCs w:val="0"/>
      </w:rPr>
      <w:instrText xml:space="preserve"> STYLEREF  "UFR Datum Ref"  \* MERGEFORMAT </w:instrText>
    </w:r>
    <w:r>
      <w:rPr>
        <w:b w:val="0"/>
        <w:bCs w:val="0"/>
      </w:rPr>
      <w:fldChar w:fldCharType="separate"/>
    </w:r>
    <w:r w:rsidR="00636C95">
      <w:rPr>
        <w:noProof/>
      </w:rPr>
      <w:t>Fehler! Kein Text mit angegebener Formatvorlage im Dokument.</w:t>
    </w:r>
    <w:r>
      <w:rPr>
        <w:b w:val="0"/>
        <w:bCs w:val="0"/>
      </w:rPr>
      <w:fldChar w:fldCharType="end"/>
    </w:r>
  </w:p>
  <w:p w:rsidR="00854712" w:rsidRDefault="00854712">
    <w:pPr>
      <w:pStyle w:val="Kopfzeile"/>
    </w:pPr>
    <w:r>
      <mc:AlternateContent>
        <mc:Choice Requires="wps">
          <w:drawing>
            <wp:anchor distT="0" distB="0" distL="114300" distR="114300" simplePos="0" relativeHeight="251683840" behindDoc="0" locked="1" layoutInCell="1" allowOverlap="1" wp14:anchorId="612062B5" wp14:editId="77707A9E">
              <wp:simplePos x="0" y="0"/>
              <wp:positionH relativeFrom="page">
                <wp:posOffset>107950</wp:posOffset>
              </wp:positionH>
              <wp:positionV relativeFrom="page">
                <wp:posOffset>3114675</wp:posOffset>
              </wp:positionV>
              <wp:extent cx="97200" cy="0"/>
              <wp:effectExtent l="0" t="19050" r="36195" b="19050"/>
              <wp:wrapNone/>
              <wp:docPr id="28" name="Gerader Verbinde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2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E8433D" id="Gerader Verbinder 28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8.5pt,245.25pt" to="16.1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" strokecolor="#344a9a [3204]" strokeweight="3pt">
              <w10:wrap anchorx="page" anchory="page"/>
              <w10:anchorlock/>
            </v:line>
          </w:pict>
        </mc:Fallback>
      </mc:AlternateContent>
    </w:r>
    <w:r>
      <w:drawing>
        <wp:anchor distT="0" distB="0" distL="114300" distR="114300" simplePos="0" relativeHeight="251681792" behindDoc="1" locked="1" layoutInCell="1" allowOverlap="1" wp14:anchorId="42BB1AC6" wp14:editId="1202E29E">
          <wp:simplePos x="0" y="0"/>
          <wp:positionH relativeFrom="page">
            <wp:posOffset>493395</wp:posOffset>
          </wp:positionH>
          <wp:positionV relativeFrom="page">
            <wp:posOffset>323850</wp:posOffset>
          </wp:positionV>
          <wp:extent cx="3517200" cy="788400"/>
          <wp:effectExtent l="0" t="0" r="0" b="0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72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4712" w:rsidRDefault="00854712">
    <w:pPr>
      <w:pStyle w:val="Kopfzeile"/>
    </w:pPr>
    <w:r>
      <w:drawing>
        <wp:anchor distT="0" distB="0" distL="114300" distR="114300" simplePos="0" relativeHeight="251679744" behindDoc="1" locked="1" layoutInCell="1" allowOverlap="1" wp14:anchorId="7B0DCE23" wp14:editId="4A388398">
          <wp:simplePos x="0" y="0"/>
          <wp:positionH relativeFrom="page">
            <wp:posOffset>491490</wp:posOffset>
          </wp:positionH>
          <wp:positionV relativeFrom="page">
            <wp:posOffset>323850</wp:posOffset>
          </wp:positionV>
          <wp:extent cx="3516630" cy="788035"/>
          <wp:effectExtent l="0" t="0" r="0" b="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6630" cy="788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mc:AlternateContent>
        <mc:Choice Requires="wps">
          <w:drawing>
            <wp:anchor distT="0" distB="0" distL="114300" distR="114300" simplePos="0" relativeHeight="251664384" behindDoc="0" locked="1" layoutInCell="1" allowOverlap="1" wp14:anchorId="10A704A6" wp14:editId="746D7C40">
              <wp:simplePos x="0" y="0"/>
              <wp:positionH relativeFrom="page">
                <wp:posOffset>107950</wp:posOffset>
              </wp:positionH>
              <wp:positionV relativeFrom="page">
                <wp:posOffset>3114675</wp:posOffset>
              </wp:positionV>
              <wp:extent cx="97200" cy="0"/>
              <wp:effectExtent l="0" t="19050" r="36195" b="19050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2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5E4E58" id="Gerader Verbinder 3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8.5pt,245.25pt" to="16.1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" strokecolor="#344a9a [3204]" strokeweight="3pt">
              <w10:wrap anchorx="page" anchory="page"/>
              <w10:anchorlock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C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0" w:top3HeadingStyles="0" w:visibleStyles="1" w:alternateStyleNames="1"/>
  <w:stylePaneSortMethod w:val="0000"/>
  <w:revisionView w:inkAnnotations="0"/>
  <w:documentProtection w:edit="forms" w:enforcement="1" w:cryptProviderType="rsaAES" w:cryptAlgorithmClass="hash" w:cryptAlgorithmType="typeAny" w:cryptAlgorithmSid="14" w:cryptSpinCount="100000" w:hash="rI/nLG/hIbJuMcntGOoZIzlDCG5vdS3O9MhoFOQvn9RokyFcoh1iHeYNuVNVXwA+ZSg0Kej9/Hhbgh0e1ZgFAg==" w:salt="TpGhFBJ5Vj2vE2+DyKaPLw==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C95"/>
    <w:rsid w:val="0005282F"/>
    <w:rsid w:val="000556B5"/>
    <w:rsid w:val="000601F0"/>
    <w:rsid w:val="000634EA"/>
    <w:rsid w:val="00072761"/>
    <w:rsid w:val="00080269"/>
    <w:rsid w:val="000A0650"/>
    <w:rsid w:val="000A2D1E"/>
    <w:rsid w:val="000C1CC0"/>
    <w:rsid w:val="000E3877"/>
    <w:rsid w:val="000E47AF"/>
    <w:rsid w:val="00100ECA"/>
    <w:rsid w:val="00104A43"/>
    <w:rsid w:val="0010586E"/>
    <w:rsid w:val="00105C61"/>
    <w:rsid w:val="0011214B"/>
    <w:rsid w:val="00116AC1"/>
    <w:rsid w:val="00132DD3"/>
    <w:rsid w:val="0013499C"/>
    <w:rsid w:val="00155317"/>
    <w:rsid w:val="00165A8C"/>
    <w:rsid w:val="00165EFF"/>
    <w:rsid w:val="00173BB8"/>
    <w:rsid w:val="00182358"/>
    <w:rsid w:val="00192761"/>
    <w:rsid w:val="001977C9"/>
    <w:rsid w:val="001A742A"/>
    <w:rsid w:val="001B14EE"/>
    <w:rsid w:val="001B2359"/>
    <w:rsid w:val="001E155C"/>
    <w:rsid w:val="001F45A2"/>
    <w:rsid w:val="002115CA"/>
    <w:rsid w:val="00237C76"/>
    <w:rsid w:val="00244FB6"/>
    <w:rsid w:val="0025702A"/>
    <w:rsid w:val="00262196"/>
    <w:rsid w:val="002629B2"/>
    <w:rsid w:val="00264F12"/>
    <w:rsid w:val="00291815"/>
    <w:rsid w:val="002A51CF"/>
    <w:rsid w:val="002A6474"/>
    <w:rsid w:val="002B04D3"/>
    <w:rsid w:val="002C27DA"/>
    <w:rsid w:val="002C7FCE"/>
    <w:rsid w:val="002E2F20"/>
    <w:rsid w:val="002E7452"/>
    <w:rsid w:val="002E7529"/>
    <w:rsid w:val="002F2E92"/>
    <w:rsid w:val="00316AEC"/>
    <w:rsid w:val="00362410"/>
    <w:rsid w:val="00364CB1"/>
    <w:rsid w:val="00365B7C"/>
    <w:rsid w:val="00380E67"/>
    <w:rsid w:val="0039180F"/>
    <w:rsid w:val="00397EE8"/>
    <w:rsid w:val="003A28B4"/>
    <w:rsid w:val="003A7BF8"/>
    <w:rsid w:val="003D682B"/>
    <w:rsid w:val="003E6B09"/>
    <w:rsid w:val="003F1003"/>
    <w:rsid w:val="003F120F"/>
    <w:rsid w:val="00402DBE"/>
    <w:rsid w:val="00405A38"/>
    <w:rsid w:val="00431DFD"/>
    <w:rsid w:val="00443FC0"/>
    <w:rsid w:val="00487A00"/>
    <w:rsid w:val="00487EDF"/>
    <w:rsid w:val="004910D6"/>
    <w:rsid w:val="004A7801"/>
    <w:rsid w:val="004B646F"/>
    <w:rsid w:val="004E25B7"/>
    <w:rsid w:val="004E5D87"/>
    <w:rsid w:val="00522241"/>
    <w:rsid w:val="00525104"/>
    <w:rsid w:val="00537B73"/>
    <w:rsid w:val="005420E7"/>
    <w:rsid w:val="00543758"/>
    <w:rsid w:val="0054671E"/>
    <w:rsid w:val="005526C5"/>
    <w:rsid w:val="00557723"/>
    <w:rsid w:val="00565473"/>
    <w:rsid w:val="0057038D"/>
    <w:rsid w:val="00574522"/>
    <w:rsid w:val="00587489"/>
    <w:rsid w:val="00587F57"/>
    <w:rsid w:val="00596C40"/>
    <w:rsid w:val="005A418F"/>
    <w:rsid w:val="005B4D7E"/>
    <w:rsid w:val="005C1234"/>
    <w:rsid w:val="005C6A6F"/>
    <w:rsid w:val="005D61DD"/>
    <w:rsid w:val="005E4CC6"/>
    <w:rsid w:val="005E7694"/>
    <w:rsid w:val="005E7E5B"/>
    <w:rsid w:val="00614FF3"/>
    <w:rsid w:val="00627B35"/>
    <w:rsid w:val="00635820"/>
    <w:rsid w:val="00636C95"/>
    <w:rsid w:val="0064090B"/>
    <w:rsid w:val="0065260B"/>
    <w:rsid w:val="00670F32"/>
    <w:rsid w:val="00697C2E"/>
    <w:rsid w:val="006B4985"/>
    <w:rsid w:val="006C05D0"/>
    <w:rsid w:val="006C2B78"/>
    <w:rsid w:val="006C68A7"/>
    <w:rsid w:val="006E3F52"/>
    <w:rsid w:val="006F0CDC"/>
    <w:rsid w:val="00793383"/>
    <w:rsid w:val="007A388A"/>
    <w:rsid w:val="007A5B68"/>
    <w:rsid w:val="007B3646"/>
    <w:rsid w:val="007B6076"/>
    <w:rsid w:val="007D41F6"/>
    <w:rsid w:val="00810FAC"/>
    <w:rsid w:val="008200A0"/>
    <w:rsid w:val="00837401"/>
    <w:rsid w:val="0084689F"/>
    <w:rsid w:val="00854712"/>
    <w:rsid w:val="008573FD"/>
    <w:rsid w:val="0086321C"/>
    <w:rsid w:val="00870954"/>
    <w:rsid w:val="00880083"/>
    <w:rsid w:val="00893903"/>
    <w:rsid w:val="00897A54"/>
    <w:rsid w:val="008C3DD4"/>
    <w:rsid w:val="009104B0"/>
    <w:rsid w:val="0091309A"/>
    <w:rsid w:val="00921296"/>
    <w:rsid w:val="00940AEC"/>
    <w:rsid w:val="009540AB"/>
    <w:rsid w:val="00956B85"/>
    <w:rsid w:val="00966079"/>
    <w:rsid w:val="00974EBD"/>
    <w:rsid w:val="009768B6"/>
    <w:rsid w:val="009853B8"/>
    <w:rsid w:val="009B0671"/>
    <w:rsid w:val="009B0AD7"/>
    <w:rsid w:val="009B549D"/>
    <w:rsid w:val="009B56B9"/>
    <w:rsid w:val="009B63EF"/>
    <w:rsid w:val="00A234EF"/>
    <w:rsid w:val="00A40D6B"/>
    <w:rsid w:val="00A53D9B"/>
    <w:rsid w:val="00A667B0"/>
    <w:rsid w:val="00A70365"/>
    <w:rsid w:val="00A7096C"/>
    <w:rsid w:val="00A7122F"/>
    <w:rsid w:val="00A74774"/>
    <w:rsid w:val="00A97678"/>
    <w:rsid w:val="00AA09F9"/>
    <w:rsid w:val="00AA2394"/>
    <w:rsid w:val="00AC1496"/>
    <w:rsid w:val="00AD39DF"/>
    <w:rsid w:val="00AD7ED9"/>
    <w:rsid w:val="00AF30B0"/>
    <w:rsid w:val="00AF3DC8"/>
    <w:rsid w:val="00B01909"/>
    <w:rsid w:val="00B1289A"/>
    <w:rsid w:val="00B140AF"/>
    <w:rsid w:val="00B247EE"/>
    <w:rsid w:val="00B3424B"/>
    <w:rsid w:val="00B4645F"/>
    <w:rsid w:val="00B6270A"/>
    <w:rsid w:val="00B82442"/>
    <w:rsid w:val="00B92AAB"/>
    <w:rsid w:val="00BB4776"/>
    <w:rsid w:val="00BC2B7F"/>
    <w:rsid w:val="00BF7200"/>
    <w:rsid w:val="00C02C87"/>
    <w:rsid w:val="00C05DA0"/>
    <w:rsid w:val="00C06ABE"/>
    <w:rsid w:val="00C16564"/>
    <w:rsid w:val="00C1771E"/>
    <w:rsid w:val="00C27D92"/>
    <w:rsid w:val="00C67C55"/>
    <w:rsid w:val="00C7531D"/>
    <w:rsid w:val="00C85630"/>
    <w:rsid w:val="00CA5664"/>
    <w:rsid w:val="00CB48EA"/>
    <w:rsid w:val="00CD5310"/>
    <w:rsid w:val="00CF29A6"/>
    <w:rsid w:val="00D27B5C"/>
    <w:rsid w:val="00D407EF"/>
    <w:rsid w:val="00D434E2"/>
    <w:rsid w:val="00D46426"/>
    <w:rsid w:val="00D50541"/>
    <w:rsid w:val="00D752D5"/>
    <w:rsid w:val="00DA0363"/>
    <w:rsid w:val="00DA4A22"/>
    <w:rsid w:val="00DB32F2"/>
    <w:rsid w:val="00DB7AFD"/>
    <w:rsid w:val="00DC18BA"/>
    <w:rsid w:val="00DC47DA"/>
    <w:rsid w:val="00DE49F3"/>
    <w:rsid w:val="00DE6A77"/>
    <w:rsid w:val="00DF2750"/>
    <w:rsid w:val="00DF5C5B"/>
    <w:rsid w:val="00E001EC"/>
    <w:rsid w:val="00E10E68"/>
    <w:rsid w:val="00E313E7"/>
    <w:rsid w:val="00E633E6"/>
    <w:rsid w:val="00EA0436"/>
    <w:rsid w:val="00EB0073"/>
    <w:rsid w:val="00EF774E"/>
    <w:rsid w:val="00F02B91"/>
    <w:rsid w:val="00F1263A"/>
    <w:rsid w:val="00F13943"/>
    <w:rsid w:val="00F2694B"/>
    <w:rsid w:val="00F36EFE"/>
    <w:rsid w:val="00F42FC8"/>
    <w:rsid w:val="00F76141"/>
    <w:rsid w:val="00F919D1"/>
    <w:rsid w:val="00F96D44"/>
    <w:rsid w:val="00FA53D9"/>
    <w:rsid w:val="00FA6C3D"/>
    <w:rsid w:val="00FB18A6"/>
    <w:rsid w:val="00FE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docId w15:val="{C0458B89-6A2E-4B13-A615-20D4F8B33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 w:themeColor="text1"/>
        <w:lang w:val="de-DE" w:eastAsia="de-DE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semiHidden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qFormat="1"/>
    <w:lsdException w:name="Signature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qFormat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C6A6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semiHidden/>
    <w:rsid w:val="00A53D9B"/>
    <w:pPr>
      <w:spacing w:line="200" w:lineRule="exact"/>
    </w:pPr>
    <w:rPr>
      <w:noProof/>
      <w:sz w:val="16"/>
    </w:rPr>
  </w:style>
  <w:style w:type="paragraph" w:styleId="Fuzeile">
    <w:name w:val="footer"/>
    <w:basedOn w:val="Standard"/>
    <w:link w:val="FuzeileZchn"/>
    <w:semiHidden/>
    <w:rsid w:val="003D682B"/>
    <w:pPr>
      <w:spacing w:line="200" w:lineRule="exact"/>
      <w:ind w:left="4820"/>
    </w:pPr>
    <w:rPr>
      <w:noProof/>
      <w:sz w:val="16"/>
    </w:rPr>
  </w:style>
  <w:style w:type="character" w:styleId="Hyperlink">
    <w:name w:val="Hyperlink"/>
    <w:semiHidden/>
    <w:rPr>
      <w:color w:val="auto"/>
      <w:u w:val="none"/>
    </w:rPr>
  </w:style>
  <w:style w:type="character" w:styleId="BesuchterLink">
    <w:name w:val="FollowedHyperlink"/>
    <w:semiHidden/>
    <w:rPr>
      <w:color w:val="auto"/>
      <w:u w:val="none"/>
    </w:rPr>
  </w:style>
  <w:style w:type="character" w:styleId="Fett">
    <w:name w:val="Strong"/>
    <w:basedOn w:val="Absatz-Standardschriftart"/>
    <w:qFormat/>
    <w:rsid w:val="00D407EF"/>
    <w:rPr>
      <w:b/>
      <w:bCs/>
    </w:rPr>
  </w:style>
  <w:style w:type="paragraph" w:customStyle="1" w:styleId="Empfnger">
    <w:name w:val="Empfänger"/>
    <w:basedOn w:val="Textkrper"/>
    <w:qFormat/>
    <w:rsid w:val="0086321C"/>
    <w:pPr>
      <w:framePr w:w="4820" w:h="1701" w:hRule="exact" w:hSpace="142" w:vSpace="142" w:wrap="notBeside" w:vAnchor="page" w:hAnchor="margin" w:x="1" w:y="2195" w:anchorLock="1"/>
      <w:spacing w:line="260" w:lineRule="exact"/>
    </w:pPr>
  </w:style>
  <w:style w:type="character" w:styleId="Platzhaltertext">
    <w:name w:val="Placeholder Text"/>
    <w:basedOn w:val="Absatz-Standardschriftart"/>
    <w:uiPriority w:val="99"/>
    <w:rsid w:val="00837401"/>
    <w:rPr>
      <w:color w:val="344A9A" w:themeColor="accent1"/>
    </w:rPr>
  </w:style>
  <w:style w:type="paragraph" w:customStyle="1" w:styleId="Betreff">
    <w:name w:val="Betreff"/>
    <w:basedOn w:val="Textkrper"/>
    <w:qFormat/>
    <w:rsid w:val="0086321C"/>
    <w:pPr>
      <w:framePr w:w="6804" w:vSpace="567" w:wrap="around" w:vAnchor="page" w:hAnchor="margin" w:y="4873" w:anchorLock="1"/>
      <w:spacing w:line="260" w:lineRule="exact"/>
    </w:pPr>
    <w:rPr>
      <w:rFonts w:cs="Arial"/>
      <w:b/>
      <w:bCs/>
    </w:rPr>
  </w:style>
  <w:style w:type="character" w:customStyle="1" w:styleId="UFRDatumRef">
    <w:name w:val="UFR Datum Ref"/>
    <w:basedOn w:val="Absatz-Standardschriftart"/>
    <w:uiPriority w:val="1"/>
    <w:semiHidden/>
    <w:qFormat/>
    <w:rsid w:val="003D682B"/>
  </w:style>
  <w:style w:type="character" w:customStyle="1" w:styleId="FuzeileZchn">
    <w:name w:val="Fußzeile Zchn"/>
    <w:basedOn w:val="Absatz-Standardschriftart"/>
    <w:link w:val="Fuzeile"/>
    <w:semiHidden/>
    <w:rsid w:val="00165A8C"/>
    <w:rPr>
      <w:noProof/>
      <w:sz w:val="16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F96D44"/>
    <w:rPr>
      <w:color w:val="605E5C"/>
      <w:shd w:val="clear" w:color="auto" w:fill="E1DFDD"/>
    </w:rPr>
  </w:style>
  <w:style w:type="character" w:customStyle="1" w:styleId="UFRBetreffRef">
    <w:name w:val="UFR Betreff Ref"/>
    <w:basedOn w:val="Absatz-Standardschriftart"/>
    <w:uiPriority w:val="1"/>
    <w:semiHidden/>
    <w:qFormat/>
    <w:rsid w:val="003D682B"/>
  </w:style>
  <w:style w:type="paragraph" w:customStyle="1" w:styleId="Marginalie">
    <w:name w:val="Marginalie"/>
    <w:basedOn w:val="Kopfzeile"/>
    <w:qFormat/>
    <w:rsid w:val="009540AB"/>
    <w:pPr>
      <w:framePr w:w="2835" w:h="3402" w:hRule="exact" w:wrap="around" w:vAnchor="page" w:hAnchor="page" w:x="8506" w:y="2428" w:anchorLock="1"/>
    </w:pPr>
    <w:rPr>
      <w:bCs/>
      <w:szCs w:val="16"/>
    </w:rPr>
  </w:style>
  <w:style w:type="character" w:customStyle="1" w:styleId="Platzhaltertext-Fett">
    <w:name w:val="Platzhaltertext -Fett"/>
    <w:basedOn w:val="Platzhaltertext"/>
    <w:semiHidden/>
    <w:rsid w:val="002A6474"/>
    <w:rPr>
      <w:b/>
      <w:bCs/>
      <w:color w:val="344A9A" w:themeColor="accent1"/>
    </w:rPr>
  </w:style>
  <w:style w:type="character" w:customStyle="1" w:styleId="UFRHierachieebene2Ref">
    <w:name w:val="UFR Hierachieebene 2 Ref"/>
    <w:uiPriority w:val="1"/>
    <w:semiHidden/>
    <w:qFormat/>
    <w:rsid w:val="00A234EF"/>
  </w:style>
  <w:style w:type="paragraph" w:styleId="Anrede">
    <w:name w:val="Salutation"/>
    <w:basedOn w:val="Textkrper"/>
    <w:next w:val="Textkrper"/>
    <w:link w:val="AnredeZchn"/>
    <w:qFormat/>
    <w:rsid w:val="00F36EFE"/>
    <w:pPr>
      <w:spacing w:after="260"/>
    </w:pPr>
  </w:style>
  <w:style w:type="character" w:customStyle="1" w:styleId="AnredeZchn">
    <w:name w:val="Anrede Zchn"/>
    <w:basedOn w:val="Absatz-Standardschriftart"/>
    <w:link w:val="Anrede"/>
    <w:rsid w:val="00D407EF"/>
    <w:rPr>
      <w:rFonts w:ascii="Arial" w:hAnsi="Arial"/>
    </w:rPr>
  </w:style>
  <w:style w:type="paragraph" w:styleId="Gruformel">
    <w:name w:val="Closing"/>
    <w:basedOn w:val="Textkrper"/>
    <w:next w:val="Textkrper"/>
    <w:link w:val="GruformelZchn"/>
    <w:qFormat/>
    <w:rsid w:val="00F36EFE"/>
    <w:pPr>
      <w:spacing w:before="260"/>
    </w:pPr>
  </w:style>
  <w:style w:type="paragraph" w:styleId="Textkrper">
    <w:name w:val="Body Text"/>
    <w:basedOn w:val="Standard"/>
    <w:link w:val="TextkrperZchn"/>
    <w:unhideWhenUsed/>
    <w:rsid w:val="00AF3DC8"/>
    <w:rPr>
      <w:rFonts w:ascii="Arial" w:hAnsi="Arial"/>
    </w:rPr>
  </w:style>
  <w:style w:type="character" w:customStyle="1" w:styleId="TextkrperZchn">
    <w:name w:val="Textkörper Zchn"/>
    <w:basedOn w:val="Absatz-Standardschriftart"/>
    <w:link w:val="Textkrper"/>
    <w:rsid w:val="00AF3DC8"/>
    <w:rPr>
      <w:rFonts w:ascii="Arial" w:hAnsi="Arial"/>
    </w:rPr>
  </w:style>
  <w:style w:type="character" w:customStyle="1" w:styleId="GruformelZchn">
    <w:name w:val="Grußformel Zchn"/>
    <w:basedOn w:val="Absatz-Standardschriftart"/>
    <w:link w:val="Gruformel"/>
    <w:rsid w:val="00D407EF"/>
    <w:rPr>
      <w:rFonts w:ascii="Arial" w:hAnsi="Arial"/>
    </w:rPr>
  </w:style>
  <w:style w:type="paragraph" w:styleId="Unterschrift">
    <w:name w:val="Signature"/>
    <w:basedOn w:val="Textkrper"/>
    <w:next w:val="Textkrper"/>
    <w:link w:val="UnterschriftZchn"/>
    <w:qFormat/>
    <w:rsid w:val="00F36EFE"/>
    <w:pPr>
      <w:spacing w:before="780"/>
    </w:pPr>
  </w:style>
  <w:style w:type="character" w:customStyle="1" w:styleId="UnterschriftZchn">
    <w:name w:val="Unterschrift Zchn"/>
    <w:basedOn w:val="Absatz-Standardschriftart"/>
    <w:link w:val="Unterschrift"/>
    <w:rsid w:val="00D407EF"/>
    <w:rPr>
      <w:rFonts w:ascii="Arial" w:hAnsi="Arial"/>
    </w:rPr>
  </w:style>
  <w:style w:type="paragraph" w:styleId="Datum">
    <w:name w:val="Date"/>
    <w:basedOn w:val="Textkrper"/>
    <w:next w:val="Textkrper"/>
    <w:link w:val="DatumZchn"/>
    <w:qFormat/>
    <w:rsid w:val="00D407EF"/>
    <w:pPr>
      <w:framePr w:w="6804" w:h="255" w:hRule="exact" w:vSpace="170" w:wrap="around" w:vAnchor="page" w:hAnchor="margin" w:y="4211" w:anchorLock="1"/>
      <w:spacing w:line="240" w:lineRule="auto"/>
    </w:pPr>
    <w:rPr>
      <w:rFonts w:cs="Arial"/>
      <w:bCs/>
    </w:rPr>
  </w:style>
  <w:style w:type="character" w:customStyle="1" w:styleId="DatumZchn">
    <w:name w:val="Datum Zchn"/>
    <w:basedOn w:val="Absatz-Standardschriftart"/>
    <w:link w:val="Datum"/>
    <w:rsid w:val="00D407EF"/>
    <w:rPr>
      <w:rFonts w:ascii="Arial" w:hAnsi="Arial" w:cs="Arial"/>
      <w:bCs/>
    </w:rPr>
  </w:style>
  <w:style w:type="paragraph" w:styleId="Sprechblasentext">
    <w:name w:val="Balloon Text"/>
    <w:basedOn w:val="Standard"/>
    <w:link w:val="SprechblasentextZchn"/>
    <w:semiHidden/>
    <w:unhideWhenUsed/>
    <w:rsid w:val="005A418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5A41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1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1028\AppData\Local\Temp\Temp1_maildat.zip\Folder1\2024_03%20Empfangsbest&#245;tigung%20-%20Allg.%20Verwaltungsvorschrif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A7A55805AF749A083CC9102C85F2E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02728A-FC42-4B08-B29C-40C8FB6C2928}"/>
      </w:docPartPr>
      <w:docPartBody>
        <w:p w:rsidR="00000000" w:rsidRDefault="009D3E75">
          <w:pPr>
            <w:pStyle w:val="AA7A55805AF749A083CC9102C85F2E77"/>
          </w:pPr>
          <w:r w:rsidRPr="004E5D87">
            <w:rPr>
              <w:rStyle w:val="Platzhaltertext"/>
              <w:color w:val="808080" w:themeColor="background1" w:themeShade="80"/>
            </w:rPr>
            <w:t>Klicken oder tippen Sie hier, um Text einzugeben.</w:t>
          </w:r>
        </w:p>
      </w:docPartBody>
    </w:docPart>
    <w:docPart>
      <w:docPartPr>
        <w:name w:val="FEA14ADF5D3044C581A57F8A981A73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33363D-3D4A-4AB0-9B86-AB7CAF276AA0}"/>
      </w:docPartPr>
      <w:docPartBody>
        <w:p w:rsidR="00000000" w:rsidRDefault="009D3E75">
          <w:pPr>
            <w:pStyle w:val="FEA14ADF5D3044C581A57F8A981A734B"/>
          </w:pPr>
          <w:r w:rsidRPr="00B6270A">
            <w:rPr>
              <w:rStyle w:val="Platzhaltertext"/>
              <w:color w:val="767171" w:themeColor="background2" w:themeShade="80"/>
            </w:rPr>
            <w:t>Klicken oder tippen Sie hier, um Text einzugeben</w:t>
          </w:r>
          <w:r w:rsidRPr="000C1CC0">
            <w:rPr>
              <w:rStyle w:val="Platzhaltertext"/>
              <w:color w:val="auto"/>
            </w:rPr>
            <w:t>.</w:t>
          </w:r>
        </w:p>
      </w:docPartBody>
    </w:docPart>
    <w:docPart>
      <w:docPartPr>
        <w:name w:val="20DF51ED09ED434EAF21C0EB64C5DC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C74C06-2F37-45E6-9D3A-0BA56A2557F6}"/>
      </w:docPartPr>
      <w:docPartBody>
        <w:p w:rsidR="00000000" w:rsidRDefault="009D3E75">
          <w:pPr>
            <w:pStyle w:val="20DF51ED09ED434EAF21C0EB64C5DC92"/>
          </w:pPr>
          <w:r w:rsidRPr="00854712">
            <w:rPr>
              <w:rStyle w:val="Platzhaltertext"/>
              <w:color w:val="808080" w:themeColor="background1" w:themeShade="80"/>
            </w:rPr>
            <w:t>Klicken oder tippen Sie hier, um ein Datum einzugeben</w:t>
          </w:r>
          <w:r w:rsidRPr="00854712">
            <w:rPr>
              <w:rStyle w:val="Platzhalt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rPr>
      <w:color w:val="5B9BD5" w:themeColor="accent1"/>
    </w:rPr>
  </w:style>
  <w:style w:type="paragraph" w:customStyle="1" w:styleId="AA7A55805AF749A083CC9102C85F2E77">
    <w:name w:val="AA7A55805AF749A083CC9102C85F2E77"/>
  </w:style>
  <w:style w:type="paragraph" w:customStyle="1" w:styleId="FEA14ADF5D3044C581A57F8A981A734B">
    <w:name w:val="FEA14ADF5D3044C581A57F8A981A734B"/>
  </w:style>
  <w:style w:type="paragraph" w:customStyle="1" w:styleId="20DF51ED09ED434EAF21C0EB64C5DC92">
    <w:name w:val="20DF51ED09ED434EAF21C0EB64C5DC9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Universität Freiburg - Word">
      <a:dk1>
        <a:srgbClr val="000000"/>
      </a:dk1>
      <a:lt1>
        <a:srgbClr val="FFFFFF"/>
      </a:lt1>
      <a:dk2>
        <a:srgbClr val="344A9A"/>
      </a:dk2>
      <a:lt2>
        <a:srgbClr val="FFFFFF"/>
      </a:lt2>
      <a:accent1>
        <a:srgbClr val="344A9A"/>
      </a:accent1>
      <a:accent2>
        <a:srgbClr val="FFE863"/>
      </a:accent2>
      <a:accent3>
        <a:srgbClr val="8F6B30"/>
      </a:accent3>
      <a:accent4>
        <a:srgbClr val="F5C2ED"/>
      </a:accent4>
      <a:accent5>
        <a:srgbClr val="000149"/>
      </a:accent5>
      <a:accent6>
        <a:srgbClr val="00997D"/>
      </a:accent6>
      <a:hlink>
        <a:srgbClr val="C5D200"/>
      </a:hlink>
      <a:folHlink>
        <a:srgbClr val="F49800"/>
      </a:folHlink>
    </a:clrScheme>
    <a:fontScheme name="degewo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f86635-5649-4fa7-a18d-bef2b0e4029e" xsi:nil="true"/>
    <lcf76f155ced4ddcb4097134ff3c332f xmlns="8386ef20-d48f-42c3-b571-76391fb2a03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DC5FCF2116514DA17BF8BD3359873C" ma:contentTypeVersion="9" ma:contentTypeDescription="Ein neues Dokument erstellen." ma:contentTypeScope="" ma:versionID="67bfd8cbd792ec03fc5ee17697d733e9">
  <xsd:schema xmlns:xsd="http://www.w3.org/2001/XMLSchema" xmlns:xs="http://www.w3.org/2001/XMLSchema" xmlns:p="http://schemas.microsoft.com/office/2006/metadata/properties" xmlns:ns2="8386ef20-d48f-42c3-b571-76391fb2a033" xmlns:ns3="78f86635-5649-4fa7-a18d-bef2b0e4029e" targetNamespace="http://schemas.microsoft.com/office/2006/metadata/properties" ma:root="true" ma:fieldsID="ad78029760ce967e5c6e9b81786d414f" ns2:_="" ns3:_="">
    <xsd:import namespace="8386ef20-d48f-42c3-b571-76391fb2a033"/>
    <xsd:import namespace="78f86635-5649-4fa7-a18d-bef2b0e402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86ef20-d48f-42c3-b571-76391fb2a0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fd5b3c37-b01e-4bfd-9eea-1db1851e7b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86635-5649-4fa7-a18d-bef2b0e4029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278252c-9e6a-4080-849c-49b0fd7d6abb}" ma:internalName="TaxCatchAll" ma:showField="CatchAllData" ma:web="78f86635-5649-4fa7-a18d-bef2b0e40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1CF561-95E1-4E93-90AB-5733C36B5C08}">
  <ds:schemaRefs>
    <ds:schemaRef ds:uri="http://purl.org/dc/terms/"/>
    <ds:schemaRef ds:uri="http://schemas.openxmlformats.org/package/2006/metadata/core-properties"/>
    <ds:schemaRef ds:uri="8386ef20-d48f-42c3-b571-76391fb2a033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78f86635-5649-4fa7-a18d-bef2b0e4029e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6CB3AA9-A190-41FF-B7F3-8B782E78EB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86ef20-d48f-42c3-b571-76391fb2a033"/>
    <ds:schemaRef ds:uri="78f86635-5649-4fa7-a18d-bef2b0e402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2D5AC8-CDC2-4F83-863B-0B4D06BEA7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87AA26-1234-4F34-BEC2-D33173029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2024_03 Empfangsbestõtigung - Allg. Verwaltungsvorschrift.dotx</Template>
  <TotalTime>0</TotalTime>
  <Pages>1</Pages>
  <Words>72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Albert-Ludwigs-Universität Freiburg</Company>
  <LinksUpToDate>false</LinksUpToDate>
  <CharactersWithSpaces>706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Fuerderer, Angela</dc:creator>
  <cp:keywords/>
  <dc:description>UFR-Brief Uni blau - DE</dc:description>
  <cp:lastModifiedBy>Fuerderer, Angela</cp:lastModifiedBy>
  <cp:revision>1</cp:revision>
  <cp:lastPrinted>2024-03-01T10:40:00Z</cp:lastPrinted>
  <dcterms:created xsi:type="dcterms:W3CDTF">2024-03-06T14:18:00Z</dcterms:created>
  <dcterms:modified xsi:type="dcterms:W3CDTF">2024-03-06T14:19:00Z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1.0.0</vt:lpwstr>
  </property>
  <property fmtid="{D5CDD505-2E9C-101B-9397-08002B2CF9AE}" pid="3" name="Build">
    <vt:lpwstr>001-001</vt:lpwstr>
  </property>
  <property fmtid="{D5CDD505-2E9C-101B-9397-08002B2CF9AE}" pid="4" name="Stand">
    <vt:lpwstr>23.02.2023</vt:lpwstr>
  </property>
  <property fmtid="{D5CDD505-2E9C-101B-9397-08002B2CF9AE}" pid="5" name="Erstellt von">
    <vt:lpwstr>office network</vt:lpwstr>
  </property>
  <property fmtid="{D5CDD505-2E9C-101B-9397-08002B2CF9AE}" pid="6" name="Autor">
    <vt:lpwstr>Martin Liepert</vt:lpwstr>
  </property>
</Properties>
</file>